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88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2219"/>
        <w:gridCol w:w="1890"/>
        <w:gridCol w:w="1007"/>
        <w:gridCol w:w="945"/>
        <w:gridCol w:w="1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长子县最小市场单元数量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区域</w:t>
            </w: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最小市场单元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最小市场单元区域描述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规划数量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现有数量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饱和度区域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22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潞安城市花苑</w:t>
            </w:r>
          </w:p>
        </w:tc>
        <w:tc>
          <w:tcPr>
            <w:tcW w:w="18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龙兴花园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丹南家园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世纪园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世纪城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天星悦城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晋丹嘉园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福新家园小区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凌志达小区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昱旺小区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谐和苑小区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集贸市场</w:t>
            </w: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丹朱农贸市场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集贸市场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慈林集市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集贸市场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3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城西农贸市场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集贸市场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雪茄烟</w:t>
            </w: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县域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电子烟</w:t>
            </w:r>
          </w:p>
        </w:tc>
        <w:tc>
          <w:tcPr>
            <w:tcW w:w="2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县域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</w:tr>
    </w:tbl>
    <w:p>
      <w:pPr>
        <w:rPr>
          <w:rFonts w:hint="eastAsia" w:asci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620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900" cy="13956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1pt;width:9.1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BOVQfrWAAAAAwEAAA8A&#10;AAAAAAAAAQAgAAAAOAAAAGRycy9kb3ducmV2LnhtbFBLAQIUABQAAAAIAIdO4kCEl8crAwIAAPQD&#10;AAAOAAAAAAAAAAEAIAAAADsBAABkcnMvZTJvRG9jLnhtbFBLBQYAAAAABgAGAFkBAACw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YjhkMTFkMjkyMTdlYWIzN2Y1MmFhYjg0YzZhNTlkY2EifQ=="/>
  </w:docVars>
  <w:rsids>
    <w:rsidRoot w:val="00000000"/>
    <w:rsid w:val="00E06121"/>
    <w:rsid w:val="01847825"/>
    <w:rsid w:val="03275F9B"/>
    <w:rsid w:val="0A673DA7"/>
    <w:rsid w:val="0AF97227"/>
    <w:rsid w:val="0EEE06E9"/>
    <w:rsid w:val="10586382"/>
    <w:rsid w:val="12DF0986"/>
    <w:rsid w:val="1544306B"/>
    <w:rsid w:val="15CC2745"/>
    <w:rsid w:val="16370B6D"/>
    <w:rsid w:val="16404332"/>
    <w:rsid w:val="16B5089D"/>
    <w:rsid w:val="179D3EE0"/>
    <w:rsid w:val="1853263D"/>
    <w:rsid w:val="185B4440"/>
    <w:rsid w:val="1A17037B"/>
    <w:rsid w:val="1B232D26"/>
    <w:rsid w:val="1B7A10DE"/>
    <w:rsid w:val="1CC7593C"/>
    <w:rsid w:val="1E9C32B1"/>
    <w:rsid w:val="1ED065C9"/>
    <w:rsid w:val="1F722A45"/>
    <w:rsid w:val="210B44C9"/>
    <w:rsid w:val="25BE615D"/>
    <w:rsid w:val="26236584"/>
    <w:rsid w:val="26F91581"/>
    <w:rsid w:val="2BBC51E7"/>
    <w:rsid w:val="2F3D4C69"/>
    <w:rsid w:val="300415AB"/>
    <w:rsid w:val="31BA6830"/>
    <w:rsid w:val="345D465C"/>
    <w:rsid w:val="3B9F3A51"/>
    <w:rsid w:val="3DD71DBF"/>
    <w:rsid w:val="3FC95ACC"/>
    <w:rsid w:val="40D048A7"/>
    <w:rsid w:val="42CB1772"/>
    <w:rsid w:val="45CA3563"/>
    <w:rsid w:val="45D55AA5"/>
    <w:rsid w:val="4BDE3C0F"/>
    <w:rsid w:val="4E8323BA"/>
    <w:rsid w:val="4F224752"/>
    <w:rsid w:val="4F7A71B9"/>
    <w:rsid w:val="5040704C"/>
    <w:rsid w:val="513507BD"/>
    <w:rsid w:val="55AF23D1"/>
    <w:rsid w:val="59C732A4"/>
    <w:rsid w:val="5B7A444D"/>
    <w:rsid w:val="5BDA2D36"/>
    <w:rsid w:val="5D3A4CF9"/>
    <w:rsid w:val="5DB91AB9"/>
    <w:rsid w:val="5EB75E67"/>
    <w:rsid w:val="611A3966"/>
    <w:rsid w:val="62D33254"/>
    <w:rsid w:val="686A5876"/>
    <w:rsid w:val="68AB616A"/>
    <w:rsid w:val="6DB56880"/>
    <w:rsid w:val="7531674C"/>
    <w:rsid w:val="77422BFC"/>
    <w:rsid w:val="77FE05AA"/>
    <w:rsid w:val="7A722C24"/>
    <w:rsid w:val="7B4E1B82"/>
    <w:rsid w:val="9B5C6611"/>
    <w:rsid w:val="FFFFED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cs="宋体"/>
      <w:kern w:val="0"/>
      <w:sz w:val="24"/>
      <w:szCs w:val="24"/>
      <w:lang w:val="en-US" w:eastAsia="zh-CN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0">
    <w:name w:val="annotation subject"/>
    <w:basedOn w:val="5"/>
    <w:next w:val="5"/>
    <w:qFormat/>
    <w:uiPriority w:val="0"/>
    <w:rPr>
      <w:b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14</Pages>
  <Words>5922</Words>
  <Characters>6036</Characters>
  <Lines>270</Lines>
  <Paragraphs>93</Paragraphs>
  <TotalTime>14</TotalTime>
  <ScaleCrop>false</ScaleCrop>
  <LinksUpToDate>false</LinksUpToDate>
  <CharactersWithSpaces>6127</CharactersWithSpaces>
  <Application>WPS Office_11.8.2.1131_F1E327BC-269C-435d-A152-05C5408002CA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2011-01-17T06:54:00Z</dcterms:created>
  <dc:creator>Administrator</dc:creator>
  <cp:lastModifiedBy>user</cp:lastModifiedBy>
  <cp:lastPrinted>2026-09-08T00:30:00Z</cp:lastPrinted>
  <dcterms:modified xsi:type="dcterms:W3CDTF">2026-09-08T09:47:47Z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6C4C6175CAF2B71143699F6A24607220</vt:lpwstr>
  </property>
  <property fmtid="{D5CDD505-2E9C-101B-9397-08002B2CF9AE}" pid="4" name="KSOTemplateDocerSaveRecord">
    <vt:lpwstr>eyJoZGlkIjoiYjhkMTFkMjkyMTdlYWIzN2Y1MmFhYjg0YzZhNTlkY2EiLCJ1c2VySWQiOiIxNTQ1NDg5MDEyIn0=</vt:lpwstr>
  </property>
</Properties>
</file>